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28D" w:rsidRPr="00DB25E6" w:rsidRDefault="006E428D" w:rsidP="00216A47">
      <w:pPr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  <w:r w:rsidRPr="00DB25E6">
        <w:rPr>
          <w:rFonts w:ascii="Times New Roman" w:hAnsi="Times New Roman"/>
          <w:sz w:val="32"/>
          <w:szCs w:val="28"/>
        </w:rPr>
        <w:t>Обобщение педагогического опыта работы по теме:</w:t>
      </w:r>
    </w:p>
    <w:p w:rsidR="006E428D" w:rsidRPr="0026597A" w:rsidRDefault="006E428D" w:rsidP="0026597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b/>
          <w:sz w:val="28"/>
          <w:szCs w:val="28"/>
        </w:rPr>
        <w:t>«</w:t>
      </w:r>
      <w:r w:rsidRPr="00DB25E6">
        <w:rPr>
          <w:rFonts w:ascii="Times New Roman" w:hAnsi="Times New Roman"/>
          <w:b/>
          <w:sz w:val="28"/>
          <w:szCs w:val="28"/>
        </w:rPr>
        <w:t>Формирование положительного образа семьи через различные виды театрализованной деятельностью с целью подготовки детей сирот и детей оставшихся без попечения родителей, к передаче в приёмную семью.</w:t>
      </w:r>
      <w:r w:rsidRPr="0026597A">
        <w:rPr>
          <w:rFonts w:ascii="Times New Roman" w:hAnsi="Times New Roman"/>
          <w:b/>
          <w:sz w:val="28"/>
          <w:szCs w:val="28"/>
        </w:rPr>
        <w:t>».</w:t>
      </w:r>
    </w:p>
    <w:p w:rsidR="006E428D" w:rsidRDefault="006E428D" w:rsidP="0026597A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6E428D" w:rsidRDefault="006E428D" w:rsidP="0026597A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Загибалова Л.П.</w:t>
      </w:r>
    </w:p>
    <w:p w:rsidR="006E428D" w:rsidRPr="0026597A" w:rsidRDefault="006E428D" w:rsidP="0026597A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26597A">
        <w:rPr>
          <w:rFonts w:ascii="Times New Roman" w:hAnsi="Times New Roman"/>
          <w:i/>
          <w:sz w:val="28"/>
          <w:szCs w:val="28"/>
        </w:rPr>
        <w:t>воспитатель КГКУ Детский дом 27</w:t>
      </w:r>
    </w:p>
    <w:p w:rsidR="006E428D" w:rsidRDefault="006E428D" w:rsidP="000D65F2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6E428D" w:rsidRDefault="006E428D" w:rsidP="000D65F2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0D65F2">
        <w:rPr>
          <w:rFonts w:ascii="Times New Roman" w:hAnsi="Times New Roman"/>
          <w:b/>
          <w:sz w:val="28"/>
          <w:szCs w:val="28"/>
        </w:rPr>
        <w:t>Введение: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E428D" w:rsidRPr="000D65F2" w:rsidRDefault="006E428D" w:rsidP="000D65F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D65F2">
        <w:rPr>
          <w:rFonts w:ascii="Times New Roman" w:hAnsi="Times New Roman"/>
          <w:sz w:val="28"/>
          <w:szCs w:val="28"/>
        </w:rPr>
        <w:t>Роль семьи в жизни человека очень велика. И педагоги, и психологи, и социологии, утверждают, что именно семья стоит истоков формирования личности. «Именно в ней дети просто и естественно приобщаются к жизни, учатся чувствовать, думать, переживать» (А.М. Прихожан и Н.Н. Толстых).  Каждый ребёнок должен жить в семье. Одна из основных проблем состоит в том, чтобы успешно влиться в общество.  Задача педагогов – подготовить ребёнка к проживанию в замещающей семье. Театрализованная деятельность – это реальная возможность обрести ребёнку успех.  На базе этого состояния формируются сильные мотивы деятельности, меняется уровень самооценки. Содержание литературных произведений эмоционально, имеет нравственную направленность и благотворно влияет на развитие личностных качеств, как дружба, отзывчивость, доброта, честность. Ребёнок перевоплощается в образ,  добровольно принимает черты свойственные герою произведения.</w:t>
      </w:r>
    </w:p>
    <w:p w:rsidR="006E428D" w:rsidRPr="000D65F2" w:rsidRDefault="006E428D" w:rsidP="000D65F2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0D65F2">
        <w:rPr>
          <w:rFonts w:ascii="Times New Roman" w:hAnsi="Times New Roman"/>
          <w:b/>
          <w:sz w:val="28"/>
          <w:szCs w:val="28"/>
        </w:rPr>
        <w:t>Актуальность темы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0D65F2">
        <w:rPr>
          <w:rFonts w:ascii="Times New Roman" w:hAnsi="Times New Roman"/>
          <w:sz w:val="28"/>
          <w:szCs w:val="28"/>
        </w:rPr>
        <w:t>Театральная деятельность позволяет формировать опыт нравственного поведения и умения поступать в соответствии с нравственными нормами. Театрализация предоставляет ребёнку возможность для отработки навыка правильной выразительной речи и уверенного общения в коллективе, воспитывает у него выразительность движений, воображение, фантазию, творчество, готовит к развёрнутому, связному и последовательному изложению мыслей. Занятия театральной деятельностью ликвидируют болезненные переживания, укрепляет психическое здоровье, способствует улучшению социальной адаптации, что позволяет ребёнку войти в мир замещающей семьи</w:t>
      </w:r>
    </w:p>
    <w:p w:rsidR="006E428D" w:rsidRPr="000D65F2" w:rsidRDefault="006E428D" w:rsidP="002659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E428D" w:rsidRPr="0026597A" w:rsidRDefault="006E428D" w:rsidP="002659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Каждый ребенок должен жить в семье, но в наше непростое время социально – </w:t>
      </w:r>
      <w:bookmarkStart w:id="0" w:name="_GoBack"/>
      <w:bookmarkEnd w:id="0"/>
      <w:r w:rsidRPr="0026597A">
        <w:rPr>
          <w:rFonts w:ascii="Times New Roman" w:hAnsi="Times New Roman"/>
          <w:sz w:val="28"/>
          <w:szCs w:val="28"/>
        </w:rPr>
        <w:t>экономической нестабильности и кризисных явлений во всех сферах жизни особенно сильно страдают наименее защищенные слои населения и случается так, что ребенок остается без попечения родителей. Такие дети живут и воспитываются в детских домах. Каждый из этих ребят мечтает обрести свою семью, и мы педагоги, работающие в детском доме, стараемся помочь детям в этом. У воспитанников детских домов масса проблем. Одна из основных проблем состоит в том, чтобы успешно влиться в общество и самостоятельно строить свой вариант жизни.</w:t>
      </w:r>
    </w:p>
    <w:p w:rsidR="006E428D" w:rsidRPr="0026597A" w:rsidRDefault="006E428D" w:rsidP="002659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Согласно постановлению</w:t>
      </w:r>
      <w:r w:rsidRPr="0026597A">
        <w:rPr>
          <w:rFonts w:ascii="Times New Roman" w:hAnsi="Times New Roman"/>
          <w:sz w:val="28"/>
          <w:szCs w:val="28"/>
        </w:rPr>
        <w:t xml:space="preserve"> Правительства РФ от 24.05.2014 N 481  «О деятельности организаций для детей-сирот и детей, оставшихся  без попечения родителей, и об устройстве в них детей, оставшихся  без попечения родителей»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6597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одним </w:t>
      </w:r>
      <w:r w:rsidRPr="0026597A">
        <w:rPr>
          <w:rFonts w:ascii="Times New Roman" w:hAnsi="Times New Roman"/>
          <w:sz w:val="28"/>
          <w:szCs w:val="28"/>
        </w:rPr>
        <w:t>из основных направлений педагогической деятельности воспитателя</w:t>
      </w:r>
      <w:r>
        <w:rPr>
          <w:rFonts w:ascii="Times New Roman" w:hAnsi="Times New Roman"/>
          <w:sz w:val="28"/>
          <w:szCs w:val="28"/>
        </w:rPr>
        <w:t xml:space="preserve"> детского дома</w:t>
      </w:r>
      <w:r w:rsidRPr="0026597A">
        <w:rPr>
          <w:rFonts w:ascii="Times New Roman" w:hAnsi="Times New Roman"/>
          <w:sz w:val="28"/>
          <w:szCs w:val="28"/>
        </w:rPr>
        <w:t xml:space="preserve"> – подготовка ребенка к передаче в семью. Методы подготовки у всех педагогов уникальны. Одним из эффективных методов является – подготовка детей – сирот и детей</w:t>
      </w:r>
      <w:r>
        <w:rPr>
          <w:rFonts w:ascii="Times New Roman" w:hAnsi="Times New Roman"/>
          <w:sz w:val="28"/>
          <w:szCs w:val="28"/>
        </w:rPr>
        <w:t>,</w:t>
      </w:r>
      <w:r w:rsidRPr="0026597A">
        <w:rPr>
          <w:rFonts w:ascii="Times New Roman" w:hAnsi="Times New Roman"/>
          <w:sz w:val="28"/>
          <w:szCs w:val="28"/>
        </w:rPr>
        <w:t xml:space="preserve"> оставшихся без попечения родителей к передаче в приёмную семью </w:t>
      </w:r>
      <w:r w:rsidRPr="0026597A">
        <w:rPr>
          <w:rFonts w:ascii="Times New Roman" w:hAnsi="Times New Roman"/>
          <w:sz w:val="28"/>
          <w:szCs w:val="28"/>
          <w:u w:val="single"/>
        </w:rPr>
        <w:t>через театральную деятельность.</w:t>
      </w:r>
    </w:p>
    <w:p w:rsidR="006E428D" w:rsidRPr="0026597A" w:rsidRDefault="006E428D" w:rsidP="002659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 всё же, почему театральная деятельность? </w:t>
      </w:r>
      <w:r w:rsidRPr="0026597A">
        <w:rPr>
          <w:rFonts w:ascii="Times New Roman" w:hAnsi="Times New Roman"/>
          <w:sz w:val="28"/>
          <w:szCs w:val="28"/>
        </w:rPr>
        <w:t xml:space="preserve">Есть много сторон детской жизни, глубоких и серьёзных переживаний, которые ищут выход и, не находя его, остаются скрытыми, давят на психику, становясь источниками многих заболеваний. Театрализованные игры и постановки, дающие простор воображению, наполняют внутреннюю жизнь ребенка особым смыслом, помогают вырабатывать определённое отношение к сверстникам, педагогам, выполнять самостоятельно сложные и простые задачи. В процессе одной игры педагог может решать вопросы самоуправления и регулировать смену позиций отдельных ребят в коллективе, менять их отношение к определенным видам деятельности и самим себе. Воспитывается доброжелательность, внимание и уважение детей друг к другу. </w:t>
      </w:r>
    </w:p>
    <w:p w:rsidR="006E428D" w:rsidRPr="0026597A" w:rsidRDefault="006E428D" w:rsidP="002659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Театральная деятельность – это возможность для каждого ребенка испытать свои силы, обрести шанс на успех и удачу. Русская народная сказка – одно из самых действенных средств социально – личностного воспитания детей. Она неисчерпаемый источник развития чувств, переживаний и эмоциональных открытий. Наши дети очень любят театрализацию сказок, которые позволяют вернуть и вписать в естественную канву жизни ребенка и семьи христианские принципы православия.</w:t>
      </w:r>
    </w:p>
    <w:p w:rsidR="006E428D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Темы веры, добра, милосердия и послушания составляют духовно – нравственное содержание сказок. Нравственные понятия, ярко представленные в образах героев, закрепляются в реальной жизни и взаимоотношениях с близкими людьми.</w:t>
      </w:r>
    </w:p>
    <w:p w:rsidR="006E428D" w:rsidRDefault="006E428D" w:rsidP="003A7B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Именно поэтому</w:t>
      </w:r>
      <w:r>
        <w:rPr>
          <w:rFonts w:ascii="Times New Roman" w:hAnsi="Times New Roman"/>
          <w:sz w:val="28"/>
          <w:szCs w:val="28"/>
        </w:rPr>
        <w:t xml:space="preserve"> посещение театров, </w:t>
      </w:r>
      <w:r w:rsidRPr="0026597A">
        <w:rPr>
          <w:rFonts w:ascii="Times New Roman" w:hAnsi="Times New Roman"/>
          <w:sz w:val="28"/>
          <w:szCs w:val="28"/>
        </w:rPr>
        <w:t>театрализация литературных п</w:t>
      </w:r>
      <w:r>
        <w:rPr>
          <w:rFonts w:ascii="Times New Roman" w:hAnsi="Times New Roman"/>
          <w:sz w:val="28"/>
          <w:szCs w:val="28"/>
        </w:rPr>
        <w:t>роизведений, сказок помогает нам</w:t>
      </w:r>
      <w:r w:rsidRPr="0026597A">
        <w:rPr>
          <w:rFonts w:ascii="Times New Roman" w:hAnsi="Times New Roman"/>
          <w:sz w:val="28"/>
          <w:szCs w:val="28"/>
        </w:rPr>
        <w:t xml:space="preserve"> в формировании социальной компетентности у детей – сирот, как условие успешной адаптации в замещающей семье. Дети остаются без опеки родител</w:t>
      </w:r>
      <w:r>
        <w:rPr>
          <w:rFonts w:ascii="Times New Roman" w:hAnsi="Times New Roman"/>
          <w:sz w:val="28"/>
          <w:szCs w:val="28"/>
        </w:rPr>
        <w:t>ей, переживают двойную травму: с</w:t>
      </w:r>
      <w:r w:rsidRPr="0026597A">
        <w:rPr>
          <w:rFonts w:ascii="Times New Roman" w:hAnsi="Times New Roman"/>
          <w:sz w:val="28"/>
          <w:szCs w:val="28"/>
        </w:rPr>
        <w:t xml:space="preserve"> одной стороны, это плохое обращение в родной семье и негативный жизненный опыт;  другой – сам факт разрыва с семьей.</w:t>
      </w:r>
    </w:p>
    <w:p w:rsidR="006E428D" w:rsidRPr="0026597A" w:rsidRDefault="006E428D" w:rsidP="003A7B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Вследствие родительской депривации у детей отмечается отставание в развитии и поведенческая дезадаптация, а в результате отрыва от семьи разрушается не только глубокие социальные связи, но и сама способность эти связи устанавливать, что отражается в конфликтных отношениях социальных сирот с родителями или их кровными детьми.</w:t>
      </w:r>
    </w:p>
    <w:p w:rsidR="006E428D" w:rsidRPr="0026597A" w:rsidRDefault="006E428D" w:rsidP="003A7B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В дальнейшем именно эти проблемы являются фактором, делающим адаптацию ребенка в приемной семье более длительной.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597A">
        <w:rPr>
          <w:rFonts w:ascii="Times New Roman" w:hAnsi="Times New Roman"/>
          <w:sz w:val="28"/>
          <w:szCs w:val="28"/>
        </w:rPr>
        <w:t>Ребенок</w:t>
      </w:r>
      <w:r>
        <w:rPr>
          <w:rFonts w:ascii="Times New Roman" w:hAnsi="Times New Roman"/>
          <w:sz w:val="28"/>
          <w:szCs w:val="28"/>
        </w:rPr>
        <w:t>,</w:t>
      </w:r>
      <w:r w:rsidRPr="0026597A">
        <w:rPr>
          <w:rFonts w:ascii="Times New Roman" w:hAnsi="Times New Roman"/>
          <w:sz w:val="28"/>
          <w:szCs w:val="28"/>
        </w:rPr>
        <w:t xml:space="preserve"> которого передают в замещающую семью, как правило, имеет особенности развития, связанные с его пребыванием в интернатном учреждении или неблагополучной семье.</w:t>
      </w:r>
    </w:p>
    <w:p w:rsidR="006E428D" w:rsidRPr="0026597A" w:rsidRDefault="006E428D" w:rsidP="003A7B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Посредством т</w:t>
      </w:r>
      <w:r>
        <w:rPr>
          <w:rFonts w:ascii="Times New Roman" w:hAnsi="Times New Roman"/>
          <w:sz w:val="28"/>
          <w:szCs w:val="28"/>
        </w:rPr>
        <w:t>еатральной деятельности формируем различные виды навыков</w:t>
      </w:r>
      <w:r w:rsidRPr="0026597A">
        <w:rPr>
          <w:rFonts w:ascii="Times New Roman" w:hAnsi="Times New Roman"/>
          <w:sz w:val="28"/>
          <w:szCs w:val="28"/>
        </w:rPr>
        <w:t xml:space="preserve"> соц</w:t>
      </w:r>
      <w:r>
        <w:rPr>
          <w:rFonts w:ascii="Times New Roman" w:hAnsi="Times New Roman"/>
          <w:sz w:val="28"/>
          <w:szCs w:val="28"/>
        </w:rPr>
        <w:t>иальной компетентности, развиваем</w:t>
      </w:r>
      <w:r w:rsidRPr="0026597A">
        <w:rPr>
          <w:rFonts w:ascii="Times New Roman" w:hAnsi="Times New Roman"/>
          <w:sz w:val="28"/>
          <w:szCs w:val="28"/>
        </w:rPr>
        <w:t xml:space="preserve"> у детей навыки коммуникации, самоконтроль, рефлексию, что является залогом безболезненной адаптации ребенка, оставшегося без попечения родителей, в своей новой семье.</w:t>
      </w:r>
    </w:p>
    <w:p w:rsidR="006E428D" w:rsidRPr="0026597A" w:rsidRDefault="006E428D" w:rsidP="003A7B3B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н</w:t>
      </w:r>
      <w:r w:rsidRPr="0026597A">
        <w:rPr>
          <w:rFonts w:ascii="Times New Roman" w:hAnsi="Times New Roman"/>
          <w:sz w:val="28"/>
          <w:szCs w:val="28"/>
        </w:rPr>
        <w:t>аправления</w:t>
      </w:r>
      <w:r>
        <w:rPr>
          <w:rFonts w:ascii="Times New Roman" w:hAnsi="Times New Roman"/>
          <w:sz w:val="28"/>
          <w:szCs w:val="28"/>
        </w:rPr>
        <w:t>ми</w:t>
      </w:r>
      <w:r w:rsidRPr="0026597A">
        <w:rPr>
          <w:rFonts w:ascii="Times New Roman" w:hAnsi="Times New Roman"/>
          <w:sz w:val="28"/>
          <w:szCs w:val="28"/>
        </w:rPr>
        <w:t xml:space="preserve"> деятельности</w:t>
      </w:r>
      <w:r>
        <w:rPr>
          <w:rFonts w:ascii="Times New Roman" w:hAnsi="Times New Roman"/>
          <w:sz w:val="28"/>
          <w:szCs w:val="28"/>
        </w:rPr>
        <w:t>,</w:t>
      </w:r>
      <w:r w:rsidRPr="0026597A">
        <w:rPr>
          <w:rFonts w:ascii="Times New Roman" w:hAnsi="Times New Roman"/>
          <w:sz w:val="28"/>
          <w:szCs w:val="28"/>
        </w:rPr>
        <w:t xml:space="preserve"> в рамках использования театральной деятельности для подготовки детей к передаче в семью</w:t>
      </w:r>
      <w:r>
        <w:rPr>
          <w:rFonts w:ascii="Times New Roman" w:hAnsi="Times New Roman"/>
          <w:sz w:val="28"/>
          <w:szCs w:val="28"/>
        </w:rPr>
        <w:t xml:space="preserve"> являются</w:t>
      </w:r>
      <w:r w:rsidRPr="0026597A">
        <w:rPr>
          <w:rFonts w:ascii="Times New Roman" w:hAnsi="Times New Roman"/>
          <w:sz w:val="28"/>
          <w:szCs w:val="28"/>
        </w:rPr>
        <w:t>:</w:t>
      </w:r>
    </w:p>
    <w:p w:rsidR="006E428D" w:rsidRPr="0026597A" w:rsidRDefault="006E428D" w:rsidP="0026597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Просмотр кукольных спектаклей и беседа по ним;</w:t>
      </w:r>
    </w:p>
    <w:p w:rsidR="006E428D" w:rsidRPr="0026597A" w:rsidRDefault="006E428D" w:rsidP="0026597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Игры – драматизации;</w:t>
      </w:r>
    </w:p>
    <w:p w:rsidR="006E428D" w:rsidRPr="0026597A" w:rsidRDefault="006E428D" w:rsidP="0026597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Разыгрывание разнообразных сказок и инсценировок;</w:t>
      </w:r>
    </w:p>
    <w:p w:rsidR="006E428D" w:rsidRPr="0026597A" w:rsidRDefault="006E428D" w:rsidP="0026597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Упражнения по формированию выразительности исполнения (вербальный и невербальный);</w:t>
      </w:r>
    </w:p>
    <w:p w:rsidR="006E428D" w:rsidRPr="0026597A" w:rsidRDefault="006E428D" w:rsidP="0026597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Упражнения по социально – эмоциональному развитию детей.</w:t>
      </w:r>
    </w:p>
    <w:p w:rsidR="006E428D" w:rsidRDefault="006E428D" w:rsidP="003A7B3B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Безусловно, что в театральной деятельности огромную роль играет воспитатель. Педагогу самому необходимо уметь выразительно читать, рассказывать, смотреть и видеть, слушать и слышать, быть готовым к любому превращению, т. е. владеть основами актерского мастерства и навыками режиссуры. Одно из главных условий – эмоциональное отношение взрослого ко всему происходящему, искренность и неподдельность чувств. Интонация голоса педагога – образец для подражания. Поэтому, прежде чем предложить детям какое – либо задание, следует неоднократно поупражняться самому.</w:t>
      </w:r>
    </w:p>
    <w:p w:rsidR="006E428D" w:rsidRPr="0026597A" w:rsidRDefault="006E428D" w:rsidP="003A7B3B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Формы работы  театрализации:</w:t>
      </w:r>
    </w:p>
    <w:p w:rsidR="006E428D" w:rsidRPr="0026597A" w:rsidRDefault="006E428D" w:rsidP="0026597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i/>
          <w:sz w:val="28"/>
          <w:szCs w:val="28"/>
        </w:rPr>
        <w:t xml:space="preserve">Слушание и проигрывание </w:t>
      </w:r>
      <w:r w:rsidRPr="0026597A">
        <w:rPr>
          <w:rFonts w:ascii="Times New Roman" w:hAnsi="Times New Roman"/>
          <w:sz w:val="28"/>
          <w:szCs w:val="28"/>
        </w:rPr>
        <w:t>коротких этических сказок, басен и стихотворений раскрывают перед детьми разные нравственные категории и моральные понятия. Дети эмоционально переживают содержание сказки, а затем творчески отображают через героев сказки, происходящие в ней события. Данный метод даёт возможность тонко воздействовать на личность ребёнка, побуждать его к размышлению, выбору собственной позиции. Детьми разыгрываются такие этические сказки и басни, как «Старик и сыновья», «Первый заработанный рубль».</w:t>
      </w:r>
    </w:p>
    <w:p w:rsidR="006E428D" w:rsidRPr="0026597A" w:rsidRDefault="006E428D" w:rsidP="0026597A">
      <w:pPr>
        <w:spacing w:after="0" w:line="240" w:lineRule="auto"/>
        <w:ind w:left="360"/>
        <w:jc w:val="both"/>
        <w:rPr>
          <w:rFonts w:ascii="Times New Roman" w:hAnsi="Times New Roman"/>
          <w:i/>
          <w:sz w:val="28"/>
          <w:szCs w:val="28"/>
        </w:rPr>
      </w:pPr>
    </w:p>
    <w:p w:rsidR="006E428D" w:rsidRPr="0026597A" w:rsidRDefault="006E428D" w:rsidP="0026597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i/>
          <w:sz w:val="28"/>
          <w:szCs w:val="28"/>
        </w:rPr>
        <w:t xml:space="preserve">Творческие задания, </w:t>
      </w:r>
      <w:r w:rsidRPr="0026597A">
        <w:rPr>
          <w:rFonts w:ascii="Times New Roman" w:hAnsi="Times New Roman"/>
          <w:sz w:val="28"/>
          <w:szCs w:val="28"/>
        </w:rPr>
        <w:t>направленные на разыгрывание жизненных ситуаций для формирования положительного образа девочки/женщины (доброй, умной, работящей, отзывчивой к чужому горю, заботящейся о близких) и мальчика/мужчины (сильного, смелого, ловкого, находчивого, способного защитить своих близких). Детям предлагается выполнить различные творческие задания, например:</w:t>
      </w:r>
    </w:p>
    <w:p w:rsidR="006E428D" w:rsidRPr="0026597A" w:rsidRDefault="006E428D" w:rsidP="0026597A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- покажите, как «папа» дарит 2маме» цветы, говорит её приятные слова;</w:t>
      </w:r>
    </w:p>
    <w:p w:rsidR="006E428D" w:rsidRPr="0026597A" w:rsidRDefault="006E428D" w:rsidP="0026597A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- покажите, как «мама» наряжает «папу» к празднику;</w:t>
      </w:r>
    </w:p>
    <w:p w:rsidR="006E428D" w:rsidRPr="0026597A" w:rsidRDefault="006E428D" w:rsidP="0026597A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- произнеси от лица «мамы» фразу: «Почему ты не убрала за собой игрушки?» -возмущённо, удивлённо, с грустью, тихо, громко, передай позой, что в данный момент делает мама и т.д.</w:t>
      </w:r>
    </w:p>
    <w:p w:rsidR="006E428D" w:rsidRPr="0026597A" w:rsidRDefault="006E428D" w:rsidP="0026597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6597A">
        <w:rPr>
          <w:rFonts w:ascii="Times New Roman" w:hAnsi="Times New Roman"/>
          <w:i/>
          <w:sz w:val="28"/>
          <w:szCs w:val="28"/>
        </w:rPr>
        <w:t xml:space="preserve">Игры и упражнения, </w:t>
      </w:r>
      <w:r w:rsidRPr="0026597A">
        <w:rPr>
          <w:rFonts w:ascii="Times New Roman" w:hAnsi="Times New Roman"/>
          <w:sz w:val="28"/>
          <w:szCs w:val="28"/>
        </w:rPr>
        <w:t>направленные на повышение значимости и уникальности каждого ребёнка. Например, предлагается детям провести необычный «Конкурс хвастунов». Объясняется, что выигрывает  тот, кто лучше всех будет хвастаться но, не своими достоинствами, а успехами своего соседа справа. Предлагается детям посмотреть внимательно на своего соседа справа, подумать, какой он? Что он умеет делать лучше всего? После того как все похвастались, выбирается победителя и обсуждается кому, что понравилось больше – хвастаться о соседе или слушать, как о нём самом рассказывают.</w:t>
      </w:r>
    </w:p>
    <w:p w:rsidR="006E428D" w:rsidRPr="003A7B3B" w:rsidRDefault="006E428D" w:rsidP="003A7B3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6597A">
        <w:rPr>
          <w:rFonts w:ascii="Times New Roman" w:hAnsi="Times New Roman"/>
          <w:i/>
          <w:sz w:val="28"/>
          <w:szCs w:val="28"/>
        </w:rPr>
        <w:t xml:space="preserve">Метод сказотерапии </w:t>
      </w:r>
      <w:r w:rsidRPr="0026597A">
        <w:rPr>
          <w:rFonts w:ascii="Times New Roman" w:hAnsi="Times New Roman"/>
          <w:sz w:val="28"/>
          <w:szCs w:val="28"/>
        </w:rPr>
        <w:t>используется для развития творческой инициативы, умения преодолевать детские страхи, для снижения тревожности, накопления положительного опыта общения в коллективе сверстников. Например, при знакомстве с эмоцией «страх», рассказав сказку – страшилку «Белый рояль», спрашивается у детей, было ли её страшно и почему? Для выяснения причин детских страхов, предлагается детям нарисовать свой собственный Страх.</w:t>
      </w:r>
    </w:p>
    <w:p w:rsidR="006E428D" w:rsidRPr="0026597A" w:rsidRDefault="006E428D" w:rsidP="0026597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6597A">
        <w:rPr>
          <w:rFonts w:ascii="Times New Roman" w:hAnsi="Times New Roman"/>
          <w:i/>
          <w:sz w:val="28"/>
          <w:szCs w:val="28"/>
        </w:rPr>
        <w:t xml:space="preserve">Театральные этюды – </w:t>
      </w:r>
      <w:r w:rsidRPr="0026597A">
        <w:rPr>
          <w:rFonts w:ascii="Times New Roman" w:hAnsi="Times New Roman"/>
          <w:sz w:val="28"/>
          <w:szCs w:val="28"/>
        </w:rPr>
        <w:t>для развития умения владеть собой в проблемных или травмирующих ситуациях. Ребёнок проигрывает роли слабых героев, напуганных, робких, смелых и уверенных: «Угадай и изобрази эмоцию», «Вредное колечко», «Смелый мальчик», «Змей Горыныч», «В тёмной норе».</w:t>
      </w:r>
    </w:p>
    <w:p w:rsidR="006E428D" w:rsidRPr="0026597A" w:rsidRDefault="006E428D" w:rsidP="0026597A">
      <w:pPr>
        <w:pStyle w:val="ListParagraph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успешного выполнения задач,  по подготовке к передаче детей в замещающую семью, необходимо соблюдать у</w:t>
      </w:r>
      <w:r w:rsidRPr="0026597A">
        <w:rPr>
          <w:rFonts w:ascii="Times New Roman" w:hAnsi="Times New Roman"/>
          <w:sz w:val="28"/>
          <w:szCs w:val="28"/>
        </w:rPr>
        <w:t>словия работы со ска</w:t>
      </w:r>
      <w:r>
        <w:rPr>
          <w:rFonts w:ascii="Times New Roman" w:hAnsi="Times New Roman"/>
          <w:sz w:val="28"/>
          <w:szCs w:val="28"/>
        </w:rPr>
        <w:t>зкой.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- осуществлять выбор детей на роль с учётом их собственных желаний;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- побуждать всех детей разыгрывать изучаемое художественное произведение;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- прослеживать, какие роли были сыграны каждым ребёнком, каковы его основные достижения;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- при неоднократном обыгрывании сказки, рассказа, истории помнить о необходимости сохранения свежести восприятия произведения детьми, для чего использовать различные виды театра, постановку новых художественных задач, избегать слишком частых репетиций;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             Ожидаемые результаты соотнесены с задачами и содержанием</w:t>
      </w:r>
      <w:r>
        <w:rPr>
          <w:rFonts w:ascii="Times New Roman" w:hAnsi="Times New Roman"/>
          <w:sz w:val="28"/>
          <w:szCs w:val="28"/>
        </w:rPr>
        <w:t xml:space="preserve"> направления деятельности. Стремимся к тому, что дети </w:t>
      </w:r>
      <w:r w:rsidRPr="0026597A">
        <w:rPr>
          <w:rFonts w:ascii="Times New Roman" w:hAnsi="Times New Roman"/>
          <w:sz w:val="28"/>
          <w:szCs w:val="28"/>
        </w:rPr>
        <w:t>будут знать и уметь: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- самостоятельно выбирать сказку, стихотворения, песню для чтения, разучивания и постановки;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- снимать напряжение с отдельных групп мышц;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- произносить одну и ту же скороговорку, фразу с разными интонациями, в разных темпах;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-  сочинять этюды по сказкам;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-  строить простейший диалог;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-  распределить между собой обязанности и роли;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-  использовать средства выразительности и драматизации (поза, жесты, мимика, голос, движения).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 Занимаясь театрализованной деятельностью, дети приобретут: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- уверенность в себе;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- умения играть в коллективе.</w:t>
      </w:r>
    </w:p>
    <w:p w:rsidR="006E428D" w:rsidRPr="0026597A" w:rsidRDefault="006E428D" w:rsidP="003A7B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Для привития таких качеств ка</w:t>
      </w:r>
      <w:r>
        <w:rPr>
          <w:rFonts w:ascii="Times New Roman" w:hAnsi="Times New Roman"/>
          <w:sz w:val="28"/>
          <w:szCs w:val="28"/>
        </w:rPr>
        <w:t>к</w:t>
      </w:r>
      <w:r w:rsidRPr="0026597A">
        <w:rPr>
          <w:rFonts w:ascii="Times New Roman" w:hAnsi="Times New Roman"/>
          <w:sz w:val="28"/>
          <w:szCs w:val="28"/>
        </w:rPr>
        <w:t xml:space="preserve"> милосердие, смелость, ответственность, любовь, усвоения таких понятий как послушание </w:t>
      </w:r>
      <w:r>
        <w:rPr>
          <w:rFonts w:ascii="Times New Roman" w:hAnsi="Times New Roman"/>
          <w:sz w:val="28"/>
          <w:szCs w:val="28"/>
        </w:rPr>
        <w:t>и</w:t>
      </w:r>
      <w:r w:rsidRPr="0026597A">
        <w:rPr>
          <w:rFonts w:ascii="Times New Roman" w:hAnsi="Times New Roman"/>
          <w:sz w:val="28"/>
          <w:szCs w:val="28"/>
        </w:rPr>
        <w:t xml:space="preserve"> непослушание прочитаны сказки «Сивка – бурка», «Царевна – лягушка». Приобретая вышеперечисленные качества, воспитанники  успешно адаптируются в приёмной семье. Познакомившись со сказкой «Цветик – семицветик» воспитанники на примере героев сказки узнали, к чему приводит сострадание и жалость к другому человеку. Быть послушным, ответственным, проявлять сострадание к другому члену семьи позволит ребёнку в ответ со стороны родителей почувствовать заботу и любовь.</w:t>
      </w:r>
    </w:p>
    <w:p w:rsidR="006E428D" w:rsidRPr="0026597A" w:rsidRDefault="006E428D" w:rsidP="003A7B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Через прочтение и обыгрывание сказки «Сказка о маленьком медвежонке» воспитанникам прививались такие качества, как уважение, послушание, уважительное отношение к старшим, родителям. Дети на примере героев сказки убедились, что неуважение к матери, это – плохо. Поняли, чтобы быть в семье счастливым, что бы сложились взаимоотношения со всеми членами семьи, нужно делать добро, проявлять заботу о ближних.</w:t>
      </w:r>
    </w:p>
    <w:p w:rsidR="006E428D" w:rsidRPr="0026597A" w:rsidRDefault="006E428D" w:rsidP="003A7B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Для привития таких качеств, как трудолюбие, доброта, терпение, открытость, способность прощать воспитанники познакомились со сказкой «Беляночка и Розочка». Дети уяснили такое понятие – «За добро платят добром», это позволит ребенку легко общаться не только с членами семьи, но и с ее окружением, что не мало важно для успешной адаптации, легче принять правило, традиции семьи. На примере героя сказки «Стойкий оловянный солдатик» воспитанники узнали, как ценны стойкость и мужество, любовь и верность. Для мальчика очень ценны эти качества, возможно, в его приемной семье будут младший брат или сестра, и он может проявить себя с наилучшей стороны, заботясь и защищая их. Через прочтение сказок «Мороз Иванович», «Двенадцать месяцев» помогла воспитанникам понять значимость таких добродетелей, как смирение и послушание, нравственных категорий и качество личности, такие как добро – зло, приветливость – грубость, жадность – бескорыстие, трудолюбие – лень. После прочтения сказки «Мороз Иванович» девочки младшего возраста в игре подражали героини сказки и с удовольствием «хлопотали по дому», становились вежливы, услужливы, добры. Умение выполнять самую несложную работу по дому, вежливость, доброта будут приветствоваться в семье.</w:t>
      </w:r>
    </w:p>
    <w:p w:rsidR="006E428D" w:rsidRPr="0026597A" w:rsidRDefault="006E428D" w:rsidP="003A7B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Используя сказки, решаем проблемные ситуации, что поможет детям избегать конфликтов в семье, быть способным решать проблемы сообща, не замыкаться. </w:t>
      </w:r>
    </w:p>
    <w:p w:rsidR="006E428D" w:rsidRPr="0026597A" w:rsidRDefault="006E428D" w:rsidP="003A7B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Дети сами придумывают окончание сказки. В этом случае важно то, что дети сами находят выход из той или иной ситуации, а не действуют по готовому рецепту. А также понимают, что в каждой ситуации может быть не одна, а несколько приемлемых моделей поведения. Умение находить компромиссы положительно скажется на адаптации ребенка в приемной семье.</w:t>
      </w:r>
    </w:p>
    <w:p w:rsidR="006E428D" w:rsidRPr="0026597A" w:rsidRDefault="006E428D" w:rsidP="00216A4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Для привития положительных качеств воспитанникам использую этюды. Вспоминаем сказки, в которых герои обладают теми или иными качествами личности, обсуждаем и проигрываем ситуацию, произошедшую в семье. При изображении отрицательного качества проигрываем ту же ситуацию, но что бы в ней была показана модель желательного поведения, а возможно, и несколько его вариантов, предложенных разными детьми. Стараюсь, что бы дети,  имеющие склонность проявить жадность, эгоизм и т.д., проигрывали положительные варианты. После проигрывания этюда обсуждаем его с детьми, задавая следующие вопросы: Что ты чувствовал, когда тебе не помогли (не поделились, соврали и т.д.)? а потом, когда помогли? Что ты чувствовал, когда жадничал (обманывал и т.д.)? А когда поделился? Приятно ли было совершить добрый поступок? Трудно ли это? Почему? Как, по-твоему, в этом случае поступила бы Баба – Яга (Карлсон, Бармалей, Буратино и т.д.)? а как поступил бы ты? Покажи.</w:t>
      </w:r>
    </w:p>
    <w:p w:rsidR="006E428D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  Для решения этих задач, использую разнообразие театров; настольный, плоскостной и объёмный, кукольный (бибабо, пальчиковые, марионеток). В нашей семье мы создали свой театр. Дети заинтересовались постановкой планшетного театра. Решили  создать свой театр. Выбрали сказку для постановки «Сказка о маленьком медвежонке». В летний период времени работали на благоустройстве посёлка. На эти деньги были куплены материалы для ширмы (бруски, чёрная ткань, </w:t>
      </w:r>
      <w:r>
        <w:rPr>
          <w:rFonts w:ascii="Times New Roman" w:hAnsi="Times New Roman"/>
          <w:sz w:val="28"/>
          <w:szCs w:val="28"/>
        </w:rPr>
        <w:t>оргал</w:t>
      </w:r>
      <w:r w:rsidRPr="0026597A">
        <w:rPr>
          <w:rFonts w:ascii="Times New Roman" w:hAnsi="Times New Roman"/>
          <w:sz w:val="28"/>
          <w:szCs w:val="28"/>
        </w:rPr>
        <w:t>ит).</w:t>
      </w:r>
    </w:p>
    <w:p w:rsidR="006E428D" w:rsidRDefault="006E428D" w:rsidP="00216A4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Для фигур планшетного театра закупили подложку под паркет. Дети осваивали специальные умения для становления режиссёра, сценариста, оформителя – ими,конечно, стали самые старшие наши дети.</w:t>
      </w:r>
    </w:p>
    <w:p w:rsidR="006E428D" w:rsidRPr="0026597A" w:rsidRDefault="006E428D" w:rsidP="00216A4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</w:t>
      </w:r>
      <w:r w:rsidRPr="0026597A">
        <w:rPr>
          <w:rFonts w:ascii="Times New Roman" w:hAnsi="Times New Roman"/>
          <w:sz w:val="28"/>
          <w:szCs w:val="28"/>
        </w:rPr>
        <w:t xml:space="preserve">рассчитали размер наших планшетных кукол. Всей семьёй вырезали, раскрашивали и делали их головы, </w:t>
      </w:r>
      <w:r>
        <w:rPr>
          <w:rFonts w:ascii="Times New Roman" w:hAnsi="Times New Roman"/>
          <w:sz w:val="28"/>
          <w:szCs w:val="28"/>
        </w:rPr>
        <w:t>разрабатывали механизм подвижности деталей</w:t>
      </w:r>
      <w:r w:rsidRPr="0026597A">
        <w:rPr>
          <w:rFonts w:ascii="Times New Roman" w:hAnsi="Times New Roman"/>
          <w:sz w:val="28"/>
          <w:szCs w:val="28"/>
        </w:rPr>
        <w:t>.</w:t>
      </w:r>
    </w:p>
    <w:p w:rsidR="006E428D" w:rsidRPr="0026597A" w:rsidRDefault="006E428D" w:rsidP="002659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 xml:space="preserve">      Каждый ребёнок организовал деятельность как сценарист и режиссёр, управлял своей куклой, озвучивал героев и, комментируя сюжет, он используют различные средства вербальной выразительности. На ваш суд мы представляем постановку нашего театра «Сказка о маленьком медвежонке» которая учит детей слушаться старших, а взрослых быть мудрыми и терпеливыми по отношению к своим детям.</w:t>
      </w:r>
    </w:p>
    <w:p w:rsidR="006E428D" w:rsidRPr="0026597A" w:rsidRDefault="006E428D" w:rsidP="00216A4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Вся проводимая работа с воспитанниками по формированию социальной компетентности у детей – сирот, как условие успешной адаптации в замещающей сем</w:t>
      </w:r>
      <w:r>
        <w:rPr>
          <w:rFonts w:ascii="Times New Roman" w:hAnsi="Times New Roman"/>
          <w:sz w:val="28"/>
          <w:szCs w:val="28"/>
        </w:rPr>
        <w:t>ье показала, что используемые нами</w:t>
      </w:r>
      <w:r w:rsidRPr="0026597A">
        <w:rPr>
          <w:rFonts w:ascii="Times New Roman" w:hAnsi="Times New Roman"/>
          <w:sz w:val="28"/>
          <w:szCs w:val="28"/>
        </w:rPr>
        <w:t xml:space="preserve"> методы, формы способствуют реализации творческих сил и духовных потребностей ребенка; раскрепощению и повышению самооценки, общему развитию; проявлению любознательности, усвоению новой информации и новых способов действия, развитию ассоциативного мышления; проявлению эмоций при проигрывании ролей помогают развивать интересы и способности ребенка. </w:t>
      </w:r>
    </w:p>
    <w:p w:rsidR="006E428D" w:rsidRPr="0026597A" w:rsidRDefault="006E428D" w:rsidP="000D65F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6597A">
        <w:rPr>
          <w:rFonts w:ascii="Times New Roman" w:hAnsi="Times New Roman"/>
          <w:sz w:val="28"/>
          <w:szCs w:val="28"/>
        </w:rPr>
        <w:t>Как результат, пять моих воспитанников, переданных в семьи, чувствуют себя замечательно. Со слов приемных родителей они легко адаптировались в семье, новом коллективе школы, активны, занимаются спортом, доброжелательны, трудолюбивы, опрятны, ответственны, общительны, легко ла</w:t>
      </w:r>
      <w:r>
        <w:rPr>
          <w:rFonts w:ascii="Times New Roman" w:hAnsi="Times New Roman"/>
          <w:sz w:val="28"/>
          <w:szCs w:val="28"/>
        </w:rPr>
        <w:t xml:space="preserve">дят со всеми членами семьи. </w:t>
      </w:r>
    </w:p>
    <w:sectPr w:rsidR="006E428D" w:rsidRPr="0026597A" w:rsidSect="000D65F2">
      <w:pgSz w:w="11906" w:h="16838"/>
      <w:pgMar w:top="1440" w:right="566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2053C"/>
    <w:multiLevelType w:val="hybridMultilevel"/>
    <w:tmpl w:val="FFDE6DB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B7712BC"/>
    <w:multiLevelType w:val="hybridMultilevel"/>
    <w:tmpl w:val="C5724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472C2"/>
    <w:multiLevelType w:val="hybridMultilevel"/>
    <w:tmpl w:val="1AC08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3DD1384"/>
    <w:multiLevelType w:val="hybridMultilevel"/>
    <w:tmpl w:val="B9AEDA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1AF507C"/>
    <w:multiLevelType w:val="hybridMultilevel"/>
    <w:tmpl w:val="D37A7D78"/>
    <w:lvl w:ilvl="0" w:tplc="F60E1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88407D"/>
    <w:multiLevelType w:val="hybridMultilevel"/>
    <w:tmpl w:val="9B78C6FE"/>
    <w:lvl w:ilvl="0" w:tplc="0419000F">
      <w:start w:val="1"/>
      <w:numFmt w:val="decimal"/>
      <w:lvlText w:val="%1."/>
      <w:lvlJc w:val="left"/>
      <w:pPr>
        <w:ind w:left="85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19" w:hanging="180"/>
      </w:pPr>
      <w:rPr>
        <w:rFonts w:cs="Times New Roman"/>
      </w:rPr>
    </w:lvl>
  </w:abstractNum>
  <w:abstractNum w:abstractNumId="6">
    <w:nsid w:val="6DA0573E"/>
    <w:multiLevelType w:val="hybridMultilevel"/>
    <w:tmpl w:val="9FD63D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4C5F"/>
    <w:rsid w:val="000C71EE"/>
    <w:rsid w:val="000D65F2"/>
    <w:rsid w:val="0012751C"/>
    <w:rsid w:val="00147339"/>
    <w:rsid w:val="00147732"/>
    <w:rsid w:val="00164974"/>
    <w:rsid w:val="001C511D"/>
    <w:rsid w:val="001C76B4"/>
    <w:rsid w:val="00216A47"/>
    <w:rsid w:val="0026597A"/>
    <w:rsid w:val="002E3CDB"/>
    <w:rsid w:val="003A1A0D"/>
    <w:rsid w:val="003A7B3B"/>
    <w:rsid w:val="003E18FF"/>
    <w:rsid w:val="00573D28"/>
    <w:rsid w:val="006E428D"/>
    <w:rsid w:val="00745F95"/>
    <w:rsid w:val="0076470A"/>
    <w:rsid w:val="007727DA"/>
    <w:rsid w:val="008C033D"/>
    <w:rsid w:val="008E6840"/>
    <w:rsid w:val="00966EE5"/>
    <w:rsid w:val="00A55833"/>
    <w:rsid w:val="00A77F66"/>
    <w:rsid w:val="00A947B3"/>
    <w:rsid w:val="00B02DF6"/>
    <w:rsid w:val="00B64C5F"/>
    <w:rsid w:val="00D22F35"/>
    <w:rsid w:val="00D632E7"/>
    <w:rsid w:val="00DB25E6"/>
    <w:rsid w:val="00DD60E1"/>
    <w:rsid w:val="00DE519E"/>
    <w:rsid w:val="00E4773C"/>
    <w:rsid w:val="00F5692B"/>
    <w:rsid w:val="00F6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EE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77F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6</Pages>
  <Words>2406</Words>
  <Characters>13715</Characters>
  <Application>Microsoft Office Outlook</Application>
  <DocSecurity>0</DocSecurity>
  <Lines>0</Lines>
  <Paragraphs>0</Paragraphs>
  <ScaleCrop>false</ScaleCrop>
  <Company>КГКУ Детский дом 27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Группа № 1</dc:creator>
  <cp:keywords/>
  <dc:description/>
  <cp:lastModifiedBy>Misha</cp:lastModifiedBy>
  <cp:revision>6</cp:revision>
  <dcterms:created xsi:type="dcterms:W3CDTF">2019-03-17T09:32:00Z</dcterms:created>
  <dcterms:modified xsi:type="dcterms:W3CDTF">2019-09-09T04:21:00Z</dcterms:modified>
</cp:coreProperties>
</file>